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FB7" w:rsidRDefault="00C24FB7" w:rsidP="005338F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24FB7" w:rsidRPr="008154B9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4B9">
        <w:rPr>
          <w:rFonts w:ascii="Times New Roman" w:hAnsi="Times New Roman" w:cs="Times New Roman"/>
          <w:b/>
          <w:bCs/>
          <w:sz w:val="28"/>
          <w:szCs w:val="28"/>
        </w:rPr>
        <w:t xml:space="preserve">ЧУДЕСА ЕЩЁ  СЛУЧАЮТСЯ, ИЛИ ДЕНЬ ЛЕШЕГО </w:t>
      </w:r>
    </w:p>
    <w:p w:rsidR="00C24FB7" w:rsidRPr="008154B9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4B9">
        <w:rPr>
          <w:rFonts w:ascii="Times New Roman" w:hAnsi="Times New Roman" w:cs="Times New Roman"/>
          <w:b/>
          <w:bCs/>
          <w:sz w:val="28"/>
          <w:szCs w:val="28"/>
        </w:rPr>
        <w:t>В КРАЕВЕДЧЕСКОМ МУЗЕЕ</w:t>
      </w:r>
    </w:p>
    <w:p w:rsidR="00C24FB7" w:rsidRPr="008154B9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4B9">
        <w:rPr>
          <w:rFonts w:ascii="Times New Roman" w:hAnsi="Times New Roman" w:cs="Times New Roman"/>
          <w:b/>
          <w:bCs/>
          <w:sz w:val="28"/>
          <w:szCs w:val="28"/>
        </w:rPr>
        <w:t>(из опыта участия во всероссийской акции «Ночь искусств в музее»)</w:t>
      </w:r>
      <w:bookmarkStart w:id="0" w:name="_GoBack"/>
      <w:bookmarkEnd w:id="0"/>
    </w:p>
    <w:p w:rsidR="00C24FB7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4FB7" w:rsidRPr="008154B9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4B9">
        <w:rPr>
          <w:rFonts w:ascii="Times New Roman" w:hAnsi="Times New Roman" w:cs="Times New Roman"/>
          <w:b/>
          <w:bCs/>
          <w:sz w:val="28"/>
          <w:szCs w:val="28"/>
        </w:rPr>
        <w:t>Новосад Ольга Юрьевна</w:t>
      </w:r>
    </w:p>
    <w:p w:rsidR="00C24FB7" w:rsidRDefault="00C24FB7" w:rsidP="008154B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музей города Зеи</w:t>
      </w:r>
    </w:p>
    <w:p w:rsidR="00C24FB7" w:rsidRDefault="00C24FB7" w:rsidP="005338F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24FB7" w:rsidRDefault="00C24FB7" w:rsidP="00CB35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2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«Сердце, воображение и разум – вот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4FB7" w:rsidRDefault="00C24FB7" w:rsidP="00CB35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392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среда, где зарождается то, что мы </w:t>
      </w:r>
    </w:p>
    <w:p w:rsidR="00C24FB7" w:rsidRDefault="00C24FB7" w:rsidP="00CB35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</w:t>
      </w:r>
      <w:r w:rsidRPr="00392BCC">
        <w:rPr>
          <w:rFonts w:ascii="Times New Roman" w:hAnsi="Times New Roman" w:cs="Times New Roman"/>
          <w:sz w:val="28"/>
          <w:szCs w:val="28"/>
          <w:shd w:val="clear" w:color="auto" w:fill="FFFFFF"/>
        </w:rPr>
        <w:t>наз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ываем культурой»</w:t>
      </w:r>
    </w:p>
    <w:p w:rsidR="00C24FB7" w:rsidRDefault="00C24FB7" w:rsidP="001527C8">
      <w:pPr>
        <w:spacing w:after="0" w:line="36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К. Паустовский</w:t>
      </w:r>
    </w:p>
    <w:p w:rsidR="00C24FB7" w:rsidRDefault="00C24FB7" w:rsidP="0015765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F77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современной жизни перед каждым человеком открывается масса возможн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Pr="000F77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стей проведения свободного времени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В эпоху компьюторных технологий, в эпоху, когда люди активному отдыху предпочитают интернет, встает огромная проблема вовлечения молодежи в культурный досут. </w:t>
      </w:r>
    </w:p>
    <w:p w:rsidR="00C24FB7" w:rsidRDefault="00C24FB7" w:rsidP="0015765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Музей в поиске новых форм взаимодействия с молодежью ставит перед собой задачу воспитания у молодого поколения любви к историческому прошлому страны,  культуре, литературному наследию. Знание славянской мифологии призвано сохранить национальное достоинство и самосознание русского человека. </w:t>
      </w:r>
    </w:p>
    <w:p w:rsidR="00C24FB7" w:rsidRDefault="00C24FB7" w:rsidP="0015765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самого детства мы обожаем замечательные мультфильмы с участием бабок – ежек, кикимор и водяных. Со светлой улыбкой на лице читаем сказки с их участием нашим детям. И часто не можем ответить на простой вопрос: кто они такие и откуда взялись?</w:t>
      </w:r>
    </w:p>
    <w:p w:rsidR="00C24FB7" w:rsidRDefault="00C24FB7" w:rsidP="00157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Напомнить посетителям музея о славяняких корнях, рассказать о любимой русской нечисти, живущей в лесах, было призвано мероприятие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завораживающим названием «День Лешего».</w:t>
      </w:r>
      <w:r w:rsidRPr="000802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более полного погружения в атмосферу мероприятия было продумано все до мелочей: освещение, музыка, одежда участников.</w:t>
      </w:r>
    </w:p>
    <w:p w:rsidR="00C24FB7" w:rsidRPr="00914247" w:rsidRDefault="00C24FB7" w:rsidP="00914247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22.7pt;margin-top:-32.7pt;width:265.95pt;height:176.9pt;z-index:251662336;visibility:visible">
            <v:imagedata r:id="rId4" o:title=""/>
            <w10:wrap type="topAndBottom"/>
          </v:shape>
        </w:pict>
      </w:r>
      <w:r w:rsidRPr="00914247">
        <w:rPr>
          <w:rFonts w:ascii="Times New Roman" w:hAnsi="Times New Roman" w:cs="Times New Roman"/>
          <w:sz w:val="16"/>
          <w:szCs w:val="16"/>
          <w:lang w:eastAsia="ru-RU"/>
        </w:rPr>
        <w:t>Фото 1 – Афиша на «День Лешего»</w:t>
      </w:r>
    </w:p>
    <w:p w:rsidR="00C24FB7" w:rsidRDefault="00C24FB7" w:rsidP="00914247">
      <w:pPr>
        <w:spacing w:before="240" w:after="0" w:line="360" w:lineRule="auto"/>
        <w:ind w:firstLine="708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этот вечер стены музея золотодобычи замерли в недоумении, а экспонаты, насторожившись, с любопытством посматривали вокруг: </w:t>
      </w:r>
      <w:r w:rsidRPr="00A90E2A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такого скопления людей в вечернее время, а тем более музыки</w:t>
      </w:r>
      <w:r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  <w:r w:rsidRPr="00A90E2A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они не видели и не слышали никогда.</w:t>
      </w:r>
    </w:p>
    <w:p w:rsidR="00C24FB7" w:rsidRDefault="00C24FB7" w:rsidP="00157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76.95pt;margin-top:195.6pt;width:334.4pt;height:222.95pt;z-index:251653120;visibility:visible">
            <v:imagedata r:id="rId5" o:title=""/>
            <w10:wrap type="topAndBottom"/>
          </v:shape>
        </w:pict>
      </w:r>
      <w:r w:rsidRPr="00392BCC">
        <w:rPr>
          <w:rFonts w:ascii="Times New Roman" w:hAnsi="Times New Roman" w:cs="Times New Roman"/>
          <w:sz w:val="28"/>
          <w:szCs w:val="28"/>
          <w:lang w:eastAsia="ru-RU"/>
        </w:rPr>
        <w:t>«На Ерофея», в ночь с 17 на 18 октября, нечистая сила наводит беспорядки в лесу, оглашает окрестности жуткими звуками, выворачивает с корнями деревья и кусты. Птицы разлетаются, звери торопятся в норы, а люди, позабыв про запасы хвороста, рыбалку и охоту, прячутся от страха по избам. Весь предшествующий день и всю ночь полноправный хозяин леса Леший и его свита свирепствуют и буянят. От огорчения, конечно – лето прошло, наступают лютые холода, и родные лесные владения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придется отдавать матушке-зиме» – этими словами открылось театрализованное действие.</w:t>
      </w:r>
    </w:p>
    <w:p w:rsidR="00C24FB7" w:rsidRPr="00627C3A" w:rsidRDefault="00C24FB7" w:rsidP="00627C3A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2</w:t>
      </w: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 – Сотрудники музея</w:t>
      </w:r>
    </w:p>
    <w:p w:rsidR="00C24FB7" w:rsidRDefault="00C24FB7" w:rsidP="00613754">
      <w:pPr>
        <w:shd w:val="clear" w:color="auto" w:fill="FFFFFF"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Кто такой Леший?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Облик какого животного чаще всего принимает Леший?</w:t>
      </w:r>
    </w:p>
    <w:p w:rsidR="00C24FB7" w:rsidRDefault="00C24FB7" w:rsidP="005338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Верны ли легенды о стадах зайцев, которые перегоняют Лешие?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59D9">
        <w:rPr>
          <w:rFonts w:ascii="Times New Roman" w:hAnsi="Times New Roman" w:cs="Times New Roman"/>
          <w:sz w:val="28"/>
          <w:szCs w:val="28"/>
          <w:lang w:eastAsia="ru-RU"/>
        </w:rPr>
        <w:t>У каких народов мира древние славяне позаимствовали название «леший»?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Кто из ученых сделал научное описание Лешего?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В какое время года Лешего не встретишь?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Как задобрить Лешего?</w:t>
      </w:r>
    </w:p>
    <w:p w:rsidR="00C24FB7" w:rsidRPr="00EE59D9" w:rsidRDefault="00C24FB7" w:rsidP="005338F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9D9">
        <w:rPr>
          <w:rFonts w:ascii="Times New Roman" w:hAnsi="Times New Roman" w:cs="Times New Roman"/>
          <w:sz w:val="28"/>
          <w:szCs w:val="28"/>
          <w:lang w:eastAsia="ru-RU"/>
        </w:rPr>
        <w:t>Как отделаться от Лешего, если он встретится на пути и начнет морочить?</w:t>
      </w:r>
    </w:p>
    <w:p w:rsidR="00C24FB7" w:rsidRDefault="00C24FB7" w:rsidP="00533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Огромное количество полезной, а для многих совершенно новой информации о лесной нечисти узнали гости мероприятия.   </w:t>
      </w:r>
    </w:p>
    <w:p w:rsidR="00C24FB7" w:rsidRDefault="00C24FB7" w:rsidP="00533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9" o:spid="_x0000_s1028" type="#_x0000_t75" style="position:absolute;left:0;text-align:left;margin-left:215.35pt;margin-top:149.65pt;width:287.3pt;height:192pt;z-index:251655168;visibility:visible">
            <v:imagedata r:id="rId6" o:title=""/>
            <w10:wrap type="topAndBottom"/>
          </v:shape>
        </w:pict>
      </w:r>
      <w:r>
        <w:rPr>
          <w:noProof/>
          <w:lang w:eastAsia="ru-RU"/>
        </w:rPr>
        <w:pict>
          <v:shape id="Рисунок 8" o:spid="_x0000_s1029" type="#_x0000_t75" style="position:absolute;left:0;text-align:left;margin-left:-77.5pt;margin-top:149.65pt;width:287.3pt;height:192pt;z-index:251654144;visibility:visible">
            <v:imagedata r:id="rId7" o:title=""/>
            <w10:wrap type="topAndBottom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театрализованном представлении участвовала студия  современного танца «Мистэрия» и хореографический коллектив «Импульс». Благодаря хореографическим композициям танцевальных коллективов, гости  вечера не только насладились современными постановками, но и почувствовали себя оказавшимися в дремучем лесу, населенном загадочными лесными обитателями.</w:t>
      </w:r>
    </w:p>
    <w:p w:rsidR="00C24FB7" w:rsidRPr="00613754" w:rsidRDefault="00C24FB7" w:rsidP="00613754">
      <w:pPr>
        <w:spacing w:before="240"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3</w:t>
      </w: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 – Студия современного танца «Мистэрия»                       </w:t>
      </w:r>
      <w:r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</w:t>
      </w: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       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4</w:t>
      </w: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 – Хореографический коллектив «Импульс»</w:t>
      </w:r>
    </w:p>
    <w:p w:rsidR="00C24FB7" w:rsidRDefault="00C24FB7" w:rsidP="0061375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известно, чтобы избежать беды при встрече с Лешим, нужно сойти за «своего». Можно вывернуть одежду наизнанку и поменять местами правый и левый ботинки. Но измениться до неузнаваемости достаточно просто: с помощью аквагрима  всего за несколько минут можно превратиться в паучка или милую лесную кошечку. В этом участникам праздника помогли ученицы художественного отделения Детской школы искусств, с которой музей постоянно и плодотворно сотрудничает. Спрятаться от проказ Лешего захотели </w:t>
      </w:r>
      <w:r>
        <w:rPr>
          <w:noProof/>
          <w:lang w:eastAsia="ru-RU"/>
        </w:rPr>
        <w:pict>
          <v:shape id="Рисунок 10" o:spid="_x0000_s1030" type="#_x0000_t75" style="position:absolute;left:0;text-align:left;margin-left:39.95pt;margin-top:149.25pt;width:412.9pt;height:275.3pt;z-index:251656192;visibility:visible;mso-position-horizontal-relative:text;mso-position-vertical-relative:text">
            <v:imagedata r:id="rId8" o:title=""/>
            <w10:wrap type="topAndBottom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дети, но и взрослые, которые в тот момент были похожи на детей.</w:t>
      </w:r>
    </w:p>
    <w:p w:rsidR="00C24FB7" w:rsidRPr="00613754" w:rsidRDefault="00C24FB7" w:rsidP="00613754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5</w:t>
      </w:r>
      <w:r w:rsidRPr="00613754">
        <w:rPr>
          <w:rFonts w:ascii="Times New Roman" w:hAnsi="Times New Roman" w:cs="Times New Roman"/>
          <w:sz w:val="16"/>
          <w:szCs w:val="16"/>
          <w:lang w:eastAsia="ru-RU"/>
        </w:rPr>
        <w:t xml:space="preserve"> – Ученицы ХО ДШИ</w:t>
      </w:r>
      <w:r>
        <w:rPr>
          <w:rFonts w:ascii="Times New Roman" w:hAnsi="Times New Roman" w:cs="Times New Roman"/>
          <w:sz w:val="16"/>
          <w:szCs w:val="16"/>
          <w:lang w:eastAsia="ru-RU"/>
        </w:rPr>
        <w:t xml:space="preserve"> наносят аквагрим, превращая гостей в лесных существ</w:t>
      </w:r>
    </w:p>
    <w:p w:rsidR="00C24FB7" w:rsidRDefault="00C24FB7" w:rsidP="00613754">
      <w:pPr>
        <w:pStyle w:val="NormalWeb"/>
        <w:shd w:val="clear" w:color="auto" w:fill="FFFFFF"/>
        <w:spacing w:before="24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перерыве театрализованного действия состоялась призовая викторина, посвященная истории города. На протяжении многих лет сотрудники музея знакомят подрастающее поколение с историей родного края, тем самым воспитывая любовь и уважение к своей малой родине. Активность знатоков истории родного города превзошла  все ожидания и поразила знанием ключевых событий.  Участвовали все гости, а </w:t>
      </w:r>
      <w:r w:rsidRPr="00EE59D9">
        <w:rPr>
          <w:sz w:val="28"/>
          <w:szCs w:val="28"/>
        </w:rPr>
        <w:t xml:space="preserve">возрастной диапазон посетителей </w:t>
      </w:r>
      <w:r>
        <w:rPr>
          <w:sz w:val="28"/>
          <w:szCs w:val="28"/>
        </w:rPr>
        <w:t>музея в этот вечер был от 6 до 60 лет!</w:t>
      </w:r>
      <w:r w:rsidRPr="00247D81">
        <w:rPr>
          <w:color w:val="000000"/>
          <w:sz w:val="28"/>
          <w:szCs w:val="28"/>
        </w:rPr>
        <w:t xml:space="preserve"> </w:t>
      </w:r>
      <w:r w:rsidRPr="009E5122">
        <w:rPr>
          <w:color w:val="000000"/>
          <w:sz w:val="28"/>
          <w:szCs w:val="28"/>
        </w:rPr>
        <w:t>В результате бесспорными победителями</w:t>
      </w:r>
      <w:r>
        <w:rPr>
          <w:color w:val="000000"/>
          <w:sz w:val="28"/>
          <w:szCs w:val="28"/>
        </w:rPr>
        <w:t>, но не без помощи родителей,</w:t>
      </w:r>
      <w:r w:rsidRPr="009E5122">
        <w:rPr>
          <w:color w:val="000000"/>
          <w:sz w:val="28"/>
          <w:szCs w:val="28"/>
        </w:rPr>
        <w:t xml:space="preserve"> стали семилетний Павел Маслов и пятилетняя Ангелина Дугина, получившие бес</w:t>
      </w:r>
      <w:r>
        <w:rPr>
          <w:color w:val="000000"/>
          <w:sz w:val="28"/>
          <w:szCs w:val="28"/>
        </w:rPr>
        <w:t>платные купоны на трех персон для посещения</w:t>
      </w:r>
      <w:r w:rsidRPr="009E5122">
        <w:rPr>
          <w:color w:val="000000"/>
          <w:sz w:val="28"/>
          <w:szCs w:val="28"/>
        </w:rPr>
        <w:t xml:space="preserve"> музея.</w:t>
      </w:r>
      <w:r>
        <w:rPr>
          <w:color w:val="000000"/>
          <w:sz w:val="28"/>
          <w:szCs w:val="28"/>
        </w:rPr>
        <w:t xml:space="preserve"> По ходу викторины старожилы дополняли знания юного поколения сведениями из жизни людей того времени. </w:t>
      </w:r>
    </w:p>
    <w:p w:rsidR="00C24FB7" w:rsidRPr="00CA0270" w:rsidRDefault="00C24FB7" w:rsidP="00613754">
      <w:pPr>
        <w:pStyle w:val="NormalWeb"/>
        <w:shd w:val="clear" w:color="auto" w:fill="FFFFFF"/>
        <w:spacing w:before="240" w:beforeAutospacing="0" w:after="0" w:afterAutospacing="0" w:line="360" w:lineRule="auto"/>
        <w:ind w:firstLine="708"/>
        <w:jc w:val="both"/>
        <w:rPr>
          <w:sz w:val="16"/>
          <w:szCs w:val="16"/>
        </w:rPr>
      </w:pPr>
      <w:r>
        <w:rPr>
          <w:noProof/>
        </w:rPr>
        <w:pict>
          <v:shape id="Рисунок 3" o:spid="_x0000_s1031" type="#_x0000_t75" style="position:absolute;left:0;text-align:left;margin-left:218pt;margin-top:9.4pt;width:282.4pt;height:188.25pt;z-index:251658240;visibility:visible">
            <v:imagedata r:id="rId9" o:title=""/>
            <w10:wrap type="topAndBottom"/>
          </v:shape>
        </w:pict>
      </w:r>
      <w:r>
        <w:rPr>
          <w:noProof/>
        </w:rPr>
        <w:pict>
          <v:shape id="Рисунок 2" o:spid="_x0000_s1032" type="#_x0000_t75" style="position:absolute;left:0;text-align:left;margin-left:-69.05pt;margin-top:9.4pt;width:282.4pt;height:188.25pt;z-index:251657216;visibility:visible">
            <v:imagedata r:id="rId10" o:title=""/>
            <w10:wrap type="topAndBottom"/>
          </v:shape>
        </w:pict>
      </w:r>
      <w:r w:rsidRPr="00CA0270">
        <w:rPr>
          <w:sz w:val="16"/>
          <w:szCs w:val="16"/>
        </w:rPr>
        <w:t xml:space="preserve">Фото </w:t>
      </w:r>
      <w:r>
        <w:rPr>
          <w:sz w:val="16"/>
          <w:szCs w:val="16"/>
        </w:rPr>
        <w:t>6</w:t>
      </w:r>
      <w:r w:rsidRPr="00CA0270">
        <w:rPr>
          <w:sz w:val="16"/>
          <w:szCs w:val="16"/>
        </w:rPr>
        <w:t xml:space="preserve"> – Павел Маслов   </w:t>
      </w:r>
      <w:r>
        <w:rPr>
          <w:sz w:val="16"/>
          <w:szCs w:val="16"/>
        </w:rPr>
        <w:t xml:space="preserve">                                                                                        </w:t>
      </w:r>
      <w:r w:rsidRPr="00CA0270">
        <w:rPr>
          <w:sz w:val="16"/>
          <w:szCs w:val="16"/>
        </w:rPr>
        <w:t xml:space="preserve">Фото </w:t>
      </w:r>
      <w:r>
        <w:rPr>
          <w:sz w:val="16"/>
          <w:szCs w:val="16"/>
        </w:rPr>
        <w:t>7</w:t>
      </w:r>
      <w:r w:rsidRPr="00CA0270">
        <w:rPr>
          <w:sz w:val="16"/>
          <w:szCs w:val="16"/>
        </w:rPr>
        <w:t xml:space="preserve"> – Ангелина Дугина</w:t>
      </w:r>
    </w:p>
    <w:p w:rsidR="00C24FB7" w:rsidRDefault="00C24FB7" w:rsidP="00CB2A53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12" o:spid="_x0000_s1033" type="#_x0000_t75" style="position:absolute;left:0;text-align:left;margin-left:216.45pt;margin-top:209.55pt;width:269.5pt;height:180.15pt;z-index:251660288;visibility:visible">
            <v:imagedata r:id="rId11" o:title=""/>
            <w10:wrap type="topAndBottom"/>
          </v:shape>
        </w:pict>
      </w:r>
      <w:r>
        <w:rPr>
          <w:noProof/>
          <w:lang w:eastAsia="ru-RU"/>
        </w:rPr>
        <w:pict>
          <v:shape id="Рисунок 11" o:spid="_x0000_s1034" type="#_x0000_t75" style="position:absolute;left:0;text-align:left;margin-left:-58.05pt;margin-top:209.55pt;width:269.75pt;height:180.15pt;z-index:251659264;visibility:visible">
            <v:imagedata r:id="rId12" o:title=""/>
            <w10:wrap type="topAndBottom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Гвоздем программы послужило ритуальное сожжение собственных страхов. Для поддержания эффекта таинственности и неожиданности всем участникам мероприятия в самом начале вечера было предложено написать на листе бумаги то, чего они боятся больше всего на свете. И эти маленькие листки все сохранили до конца. Когда под куполом ночного неба запылал костер, как белые снежинки в него полетели листки. Каждый человек на мгновение замирал, дожидаясь, когда же догорит его листок, а потом с таинственной улыбкой отходил от костра…</w:t>
      </w:r>
    </w:p>
    <w:p w:rsidR="00C24FB7" w:rsidRDefault="00C24FB7" w:rsidP="00D916F4">
      <w:pPr>
        <w:spacing w:before="240" w:after="0" w:line="36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A0270">
        <w:rPr>
          <w:rFonts w:ascii="Times New Roman" w:hAnsi="Times New Roman" w:cs="Times New Roman"/>
          <w:sz w:val="16"/>
          <w:szCs w:val="16"/>
          <w:lang w:eastAsia="ru-RU"/>
        </w:rPr>
        <w:t xml:space="preserve">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8</w:t>
      </w:r>
      <w:r w:rsidRPr="00CA0270">
        <w:rPr>
          <w:rFonts w:ascii="Times New Roman" w:hAnsi="Times New Roman" w:cs="Times New Roman"/>
          <w:sz w:val="16"/>
          <w:szCs w:val="16"/>
          <w:lang w:eastAsia="ru-RU"/>
        </w:rPr>
        <w:t xml:space="preserve"> – Написание страхов на листах бумаги</w:t>
      </w:r>
      <w:r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Фото 9 – Ритуальное сожжение страхов</w:t>
      </w:r>
    </w:p>
    <w:p w:rsidR="00C24FB7" w:rsidRPr="00D916F4" w:rsidRDefault="00C24FB7" w:rsidP="00D916F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Шумно и весело проводить Лешего в спячку до весны помогла гостям музея  рок-группа «Межгород». Ведь двери музея всегда открыты не только для творчества </w:t>
      </w:r>
      <w:r>
        <w:rPr>
          <w:rFonts w:ascii="Times New Roman" w:hAnsi="Times New Roman" w:cs="Times New Roman"/>
          <w:sz w:val="28"/>
          <w:szCs w:val="28"/>
        </w:rPr>
        <w:t>художников, фотографов, мастеров,</w:t>
      </w:r>
      <w:r w:rsidRPr="00E339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в нем есть место и для </w:t>
      </w:r>
      <w:r>
        <w:rPr>
          <w:noProof/>
          <w:lang w:eastAsia="ru-RU"/>
        </w:rPr>
        <w:pict>
          <v:shape id="Рисунок 13" o:spid="_x0000_s1035" type="#_x0000_t75" style="position:absolute;left:0;text-align:left;margin-left:80.35pt;margin-top:61.65pt;width:329.6pt;height:220.3pt;z-index:251661312;visibility:visible;mso-position-horizontal-relative:text;mso-position-vertical-relative:text">
            <v:imagedata r:id="rId13" o:title=""/>
            <w10:wrap type="topAndBottom"/>
          </v:shape>
        </w:pict>
      </w:r>
      <w:r>
        <w:rPr>
          <w:rFonts w:ascii="Times New Roman" w:hAnsi="Times New Roman" w:cs="Times New Roman"/>
          <w:sz w:val="28"/>
          <w:szCs w:val="28"/>
        </w:rPr>
        <w:t>музыки, для талантливых молодых людей с особым мировоззрением и яркой индивидуальностью.</w:t>
      </w:r>
    </w:p>
    <w:p w:rsidR="00C24FB7" w:rsidRPr="00CA0270" w:rsidRDefault="00C24FB7" w:rsidP="00CA0270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CA0270">
        <w:rPr>
          <w:rFonts w:ascii="Times New Roman" w:hAnsi="Times New Roman" w:cs="Times New Roman"/>
          <w:sz w:val="16"/>
          <w:szCs w:val="16"/>
          <w:lang w:eastAsia="ru-RU"/>
        </w:rPr>
        <w:t xml:space="preserve">Фото </w:t>
      </w:r>
      <w:r>
        <w:rPr>
          <w:rFonts w:ascii="Times New Roman" w:hAnsi="Times New Roman" w:cs="Times New Roman"/>
          <w:sz w:val="16"/>
          <w:szCs w:val="16"/>
          <w:lang w:eastAsia="ru-RU"/>
        </w:rPr>
        <w:t>10</w:t>
      </w:r>
      <w:r w:rsidRPr="00CA0270">
        <w:rPr>
          <w:rFonts w:ascii="Times New Roman" w:hAnsi="Times New Roman" w:cs="Times New Roman"/>
          <w:sz w:val="16"/>
          <w:szCs w:val="16"/>
          <w:lang w:eastAsia="ru-RU"/>
        </w:rPr>
        <w:t xml:space="preserve"> – Рок-группа «Межгород»</w:t>
      </w:r>
    </w:p>
    <w:p w:rsidR="00C24FB7" w:rsidRDefault="00C24FB7" w:rsidP="00CA027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окончании праздника гости не торопились расходиться. Мальчики гордились тем, что теперь они уж точно ничего не боятся, девочки вспоминали народные приметы, молодежь напевала знакомые мелодии, а поколение постарше в своих словах благодарности говорило о быстротечности времени… И все поколения сходились в одном:  они обязательно еще раз придут в музей!</w:t>
      </w:r>
    </w:p>
    <w:p w:rsidR="00C24FB7" w:rsidRDefault="00C24FB7" w:rsidP="008501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образом:</w:t>
      </w:r>
    </w:p>
    <w:p w:rsidR="00C24FB7" w:rsidRDefault="00C24FB7" w:rsidP="008501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новые формы культурно-образовательной деятельности музея формируют у человека чувство национальной гордости за литературное и художественное наследие, за свою славянскую культуру;</w:t>
      </w:r>
    </w:p>
    <w:p w:rsidR="00C24FB7" w:rsidRDefault="00C24FB7" w:rsidP="008501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двери музея открываются навстречу молодым талантливым художникам и музыкантам;</w:t>
      </w:r>
    </w:p>
    <w:p w:rsidR="00C24FB7" w:rsidRDefault="00C24FB7" w:rsidP="008501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такие мероприятия способствуют связи и преемственности поколений;</w:t>
      </w:r>
    </w:p>
    <w:p w:rsidR="00C24FB7" w:rsidRDefault="00C24FB7" w:rsidP="008501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музей становится местом активного отдыха и общения;</w:t>
      </w:r>
    </w:p>
    <w:p w:rsidR="00C24FB7" w:rsidRPr="002617D5" w:rsidRDefault="00C24FB7" w:rsidP="00915A0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привнесение в культурно-образовательную работу элементов театрализованного действия значительно повышает интерес посетителей к музею, формируя у них ожидание новых встреч, тем самым музей формирует свой постоянный контингент зрителей.</w:t>
      </w:r>
    </w:p>
    <w:sectPr w:rsidR="00C24FB7" w:rsidRPr="002617D5" w:rsidSect="008154B9">
      <w:pgSz w:w="11906" w:h="16838"/>
      <w:pgMar w:top="540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2C91"/>
    <w:rsid w:val="00080281"/>
    <w:rsid w:val="000F77E2"/>
    <w:rsid w:val="00103A8B"/>
    <w:rsid w:val="001128C7"/>
    <w:rsid w:val="00142461"/>
    <w:rsid w:val="001527C8"/>
    <w:rsid w:val="0015765B"/>
    <w:rsid w:val="00240A5F"/>
    <w:rsid w:val="00247D81"/>
    <w:rsid w:val="002617D5"/>
    <w:rsid w:val="002F02DB"/>
    <w:rsid w:val="00311D2F"/>
    <w:rsid w:val="00392BCC"/>
    <w:rsid w:val="00405D4F"/>
    <w:rsid w:val="00415CC8"/>
    <w:rsid w:val="005338F9"/>
    <w:rsid w:val="005629F4"/>
    <w:rsid w:val="005C5D54"/>
    <w:rsid w:val="00605BA7"/>
    <w:rsid w:val="00613754"/>
    <w:rsid w:val="00626EE6"/>
    <w:rsid w:val="00627C3A"/>
    <w:rsid w:val="007079A9"/>
    <w:rsid w:val="00726459"/>
    <w:rsid w:val="008154B9"/>
    <w:rsid w:val="0085015D"/>
    <w:rsid w:val="0086090E"/>
    <w:rsid w:val="00895061"/>
    <w:rsid w:val="008C6AB2"/>
    <w:rsid w:val="008F685F"/>
    <w:rsid w:val="00914247"/>
    <w:rsid w:val="00915A0A"/>
    <w:rsid w:val="00924F61"/>
    <w:rsid w:val="009A3AE0"/>
    <w:rsid w:val="009E5122"/>
    <w:rsid w:val="00A90E2A"/>
    <w:rsid w:val="00AC7209"/>
    <w:rsid w:val="00B12AC2"/>
    <w:rsid w:val="00B63981"/>
    <w:rsid w:val="00B6766C"/>
    <w:rsid w:val="00B85527"/>
    <w:rsid w:val="00C24FB7"/>
    <w:rsid w:val="00C325F5"/>
    <w:rsid w:val="00C82C91"/>
    <w:rsid w:val="00C85FF3"/>
    <w:rsid w:val="00CA0270"/>
    <w:rsid w:val="00CB2A53"/>
    <w:rsid w:val="00CB35FA"/>
    <w:rsid w:val="00CD1F5E"/>
    <w:rsid w:val="00D50126"/>
    <w:rsid w:val="00D764B3"/>
    <w:rsid w:val="00D916F4"/>
    <w:rsid w:val="00DB310C"/>
    <w:rsid w:val="00DC5740"/>
    <w:rsid w:val="00E238EE"/>
    <w:rsid w:val="00E33994"/>
    <w:rsid w:val="00E77BCF"/>
    <w:rsid w:val="00ED3EC3"/>
    <w:rsid w:val="00EE59D9"/>
    <w:rsid w:val="00EF0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F5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D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D1F5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D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2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123</TotalTime>
  <Pages>7</Pages>
  <Words>1046</Words>
  <Characters>5966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Ольга</cp:lastModifiedBy>
  <cp:revision>24</cp:revision>
  <cp:lastPrinted>2015-01-15T01:11:00Z</cp:lastPrinted>
  <dcterms:created xsi:type="dcterms:W3CDTF">2015-01-14T14:33:00Z</dcterms:created>
  <dcterms:modified xsi:type="dcterms:W3CDTF">2016-01-14T11:37:00Z</dcterms:modified>
</cp:coreProperties>
</file>